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2589" w:rsidRDefault="003E33B5" w:rsidP="003E33B5">
      <w:pPr>
        <w:ind w:left="1728"/>
      </w:pPr>
      <w:r>
        <w:rPr>
          <w:noProof/>
          <w:lang w:eastAsia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876300</wp:posOffset>
                </wp:positionH>
                <wp:positionV relativeFrom="paragraph">
                  <wp:posOffset>180975</wp:posOffset>
                </wp:positionV>
                <wp:extent cx="5476875" cy="78295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6875" cy="782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33B5" w:rsidRPr="00E06F68" w:rsidRDefault="003E33B5" w:rsidP="0024456E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E06F68">
                              <w:rPr>
                                <w:rFonts w:ascii="Times New Roman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Agenda – August 13, 2019   </w:t>
                            </w:r>
                            <w:r w:rsidRPr="00E06F68">
                              <w:rPr>
                                <w:rFonts w:ascii="Times New Roman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9:30am – 12:30pm</w:t>
                            </w:r>
                          </w:p>
                          <w:p w:rsidR="003E33B5" w:rsidRPr="00E06F68" w:rsidRDefault="003E33B5" w:rsidP="0024456E">
                            <w:pPr>
                              <w:rPr>
                                <w:rFonts w:ascii="Times New Roman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E06F68">
                              <w:rPr>
                                <w:rFonts w:ascii="Times New Roman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Location:</w:t>
                            </w:r>
                            <w:r w:rsidRPr="00E06F68">
                              <w:rPr>
                                <w:rFonts w:ascii="Times New Roman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06F68">
                              <w:rPr>
                                <w:rFonts w:ascii="Times New Roman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MaineHousing Board Room, 353 Water Street. Augusta, ME 04330</w:t>
                            </w:r>
                            <w:r w:rsidRPr="00E06F68">
                              <w:rPr>
                                <w:rFonts w:ascii="Times New Roman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. </w:t>
                            </w:r>
                          </w:p>
                          <w:p w:rsidR="003E33B5" w:rsidRDefault="003E33B5" w:rsidP="006823FC">
                            <w:pPr>
                              <w:rPr>
                                <w:rFonts w:ascii="Times New Roman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E06F68">
                              <w:rPr>
                                <w:rFonts w:ascii="Times New Roman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To join by conference call, the toll-free number is: </w:t>
                            </w:r>
                            <w:r w:rsidRPr="00E06F68">
                              <w:rPr>
                                <w:rFonts w:ascii="Times New Roman" w:hAnsi="Times New Roman"/>
                                <w:b/>
                                <w:color w:val="282828"/>
                                <w:sz w:val="22"/>
                                <w:szCs w:val="22"/>
                                <w:u w:val="single"/>
                              </w:rPr>
                              <w:t>1-866-316-1519</w:t>
                            </w:r>
                            <w:r w:rsidRPr="00E06F68">
                              <w:rPr>
                                <w:rFonts w:ascii="Times New Roman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.</w:t>
                            </w:r>
                            <w:r w:rsidRPr="00E06F68">
                              <w:rPr>
                                <w:rFonts w:ascii="Times New Roman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  PASSCODE:  </w:t>
                            </w:r>
                            <w:r w:rsidRPr="00E06F68">
                              <w:rPr>
                                <w:rFonts w:ascii="Times New Roman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  <w:u w:val="single"/>
                              </w:rPr>
                              <w:t>9284295#</w:t>
                            </w:r>
                          </w:p>
                          <w:p w:rsidR="006823FC" w:rsidRPr="006823FC" w:rsidRDefault="006823FC" w:rsidP="006823FC">
                            <w:pPr>
                              <w:rPr>
                                <w:rFonts w:ascii="Times New Roman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p w:rsidR="003E33B5" w:rsidRDefault="003E33B5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bookmarkStart w:id="0" w:name="_Hlk8058047"/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9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:30-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9:40 </w:t>
                            </w:r>
                            <w:r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(1</w:t>
                            </w:r>
                            <w:r w:rsidRPr="00584615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0 Minutes) 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Introductions</w:t>
                            </w:r>
                          </w:p>
                          <w:p w:rsidR="006823FC" w:rsidRDefault="006823FC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p w:rsidR="003E33B5" w:rsidRDefault="003E33B5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9:40-9:5</w:t>
                            </w:r>
                            <w:r w:rsidRPr="009F7861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0</w:t>
                            </w:r>
                            <w:r w:rsidRPr="00584615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9522C9"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>(10 Minutes)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9F7861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Agenda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Review &amp; Approval of </w:t>
                            </w:r>
                            <w:r w:rsidR="006823FC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Minutes</w:t>
                            </w:r>
                          </w:p>
                          <w:p w:rsidR="006823FC" w:rsidRDefault="006823FC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p w:rsidR="003E33B5" w:rsidRDefault="006823FC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9:50 – 10:2</w:t>
                            </w:r>
                            <w:r w:rsidR="003E33B5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0 </w:t>
                            </w:r>
                            <w:r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(3</w:t>
                            </w:r>
                            <w:r w:rsidR="003E33B5" w:rsidRPr="006E16D0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0 minutes) </w:t>
                            </w:r>
                            <w:r w:rsidR="003E33B5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Special Guests/Topics:</w:t>
                            </w:r>
                          </w:p>
                          <w:p w:rsidR="003E33B5" w:rsidRDefault="003E33B5" w:rsidP="006823FC">
                            <w:pPr>
                              <w:tabs>
                                <w:tab w:val="left" w:pos="1980"/>
                              </w:tabs>
                              <w:ind w:left="360"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ab/>
                              <w:t xml:space="preserve">Christi Staples, CSH – </w:t>
                            </w:r>
                            <w:r w:rsidRPr="00C73E3B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Strategic Planning Model </w:t>
                            </w:r>
                          </w:p>
                          <w:p w:rsidR="006823FC" w:rsidRPr="006823FC" w:rsidRDefault="006823FC" w:rsidP="006823FC">
                            <w:pPr>
                              <w:tabs>
                                <w:tab w:val="left" w:pos="1980"/>
                              </w:tabs>
                              <w:ind w:left="360"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bookmarkEnd w:id="0"/>
                          <w:p w:rsidR="003E33B5" w:rsidRPr="00D3041A" w:rsidRDefault="006823FC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10:20-10:5</w:t>
                            </w:r>
                            <w:r w:rsidR="003E33B5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0 </w:t>
                            </w:r>
                            <w:r w:rsidR="003E33B5" w:rsidRPr="00584615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(30 Minutes)</w:t>
                            </w:r>
                            <w:r w:rsidR="003E33B5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E33B5" w:rsidRPr="00535866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Brief Reports</w:t>
                            </w:r>
                            <w:r w:rsidR="003E33B5" w:rsidRPr="00D3041A"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3E33B5" w:rsidRPr="006823FC" w:rsidRDefault="003E33B5" w:rsidP="006823FC">
                            <w:pPr>
                              <w:numPr>
                                <w:ilvl w:val="0"/>
                                <w:numId w:val="2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D3041A"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>Ma</w:t>
                            </w:r>
                            <w:r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ine Homeless Policy Committee </w:t>
                            </w:r>
                          </w:p>
                          <w:p w:rsidR="003E33B5" w:rsidRPr="00D3041A" w:rsidRDefault="003E33B5" w:rsidP="003E33B5">
                            <w:pPr>
                              <w:numPr>
                                <w:ilvl w:val="0"/>
                                <w:numId w:val="2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>Regional Homeless Councils</w:t>
                            </w:r>
                          </w:p>
                          <w:p w:rsidR="003E33B5" w:rsidRPr="00D3041A" w:rsidRDefault="003E33B5" w:rsidP="003E33B5">
                            <w:pPr>
                              <w:numPr>
                                <w:ilvl w:val="0"/>
                                <w:numId w:val="2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MCoC Report </w:t>
                            </w:r>
                          </w:p>
                          <w:p w:rsidR="003E33B5" w:rsidRDefault="003E33B5" w:rsidP="003E33B5">
                            <w:pPr>
                              <w:numPr>
                                <w:ilvl w:val="0"/>
                                <w:numId w:val="2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D3041A"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Populations </w:t>
                            </w:r>
                            <w:r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&amp; 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>By Name List Reports</w:t>
                            </w:r>
                          </w:p>
                          <w:p w:rsidR="006823FC" w:rsidRPr="006823FC" w:rsidRDefault="006823FC" w:rsidP="006823FC">
                            <w:pPr>
                              <w:ind w:left="2520"/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p w:rsidR="003E33B5" w:rsidRPr="00D3041A" w:rsidRDefault="003E33B5" w:rsidP="003E33B5">
                            <w:pPr>
                              <w:tabs>
                                <w:tab w:val="left" w:pos="3600"/>
                              </w:tabs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1</w:t>
                            </w:r>
                            <w:r w:rsidR="006823FC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0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:</w:t>
                            </w:r>
                            <w:r w:rsidR="006823FC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5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0-</w:t>
                            </w:r>
                            <w:r w:rsidR="006823FC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11:10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9522C9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(</w:t>
                            </w:r>
                            <w:r w:rsidR="006823FC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20</w:t>
                            </w:r>
                            <w:r w:rsidRPr="009522C9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Minutes) 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  <w:u w:val="single"/>
                              </w:rPr>
                              <w:t>DHHS Report</w:t>
                            </w:r>
                          </w:p>
                          <w:p w:rsidR="003E33B5" w:rsidRDefault="003E33B5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SAMHS</w:t>
                            </w:r>
                          </w:p>
                          <w:p w:rsidR="003E33B5" w:rsidRPr="006823FC" w:rsidRDefault="003E33B5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535866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OCFS</w:t>
                            </w:r>
                          </w:p>
                          <w:p w:rsidR="006823FC" w:rsidRPr="008C3BC1" w:rsidRDefault="006823FC" w:rsidP="006823FC">
                            <w:pPr>
                              <w:ind w:left="2160"/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p w:rsidR="003E33B5" w:rsidRPr="00B06112" w:rsidRDefault="006823FC" w:rsidP="003E33B5">
                            <w:p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11:10-11:35</w:t>
                            </w:r>
                            <w:r w:rsidR="003E33B5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E33B5" w:rsidRPr="009522C9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(</w:t>
                            </w:r>
                            <w:r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25</w:t>
                            </w:r>
                            <w:r w:rsidR="003E33B5" w:rsidRPr="009522C9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Minutes)</w:t>
                            </w:r>
                            <w:r w:rsidR="003E33B5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E33B5"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  <w:u w:val="single"/>
                              </w:rPr>
                              <w:t>MaineHousing Report</w:t>
                            </w:r>
                          </w:p>
                          <w:p w:rsidR="003E33B5" w:rsidRPr="00C502F9" w:rsidRDefault="003E33B5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535866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Medicaid Innovation Accelerator Program Report </w:t>
                            </w:r>
                          </w:p>
                          <w:p w:rsidR="003E33B5" w:rsidRDefault="003E33B5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Consolidated Plan Updates</w:t>
                            </w:r>
                          </w:p>
                          <w:p w:rsidR="006823FC" w:rsidRPr="006823FC" w:rsidRDefault="006823FC" w:rsidP="006823FC">
                            <w:pPr>
                              <w:ind w:left="2160"/>
                              <w:contextualSpacing/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p w:rsidR="003E33B5" w:rsidRDefault="003E33B5" w:rsidP="003E33B5">
                            <w:pPr>
                              <w:tabs>
                                <w:tab w:val="left" w:pos="2160"/>
                              </w:tabs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</w:pPr>
                            <w:bookmarkStart w:id="1" w:name="_Hlk8058008"/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1</w:t>
                            </w:r>
                            <w:r w:rsidR="006823FC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1:35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-</w:t>
                            </w:r>
                            <w:r w:rsidR="006823FC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11:55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6823FC"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>(20</w:t>
                            </w:r>
                            <w:r w:rsidRPr="009522C9"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 Minutes)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  <w:u w:val="single"/>
                              </w:rPr>
                              <w:t>Criminal Justice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  <w:u w:val="single"/>
                              </w:rPr>
                              <w:t xml:space="preserve"> Report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3E33B5" w:rsidRDefault="003E33B5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Criminal Justice</w:t>
                            </w:r>
                            <w:r w:rsidRPr="00535866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 Blueprint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 &amp; Working Group</w:t>
                            </w:r>
                          </w:p>
                          <w:p w:rsidR="006823FC" w:rsidRPr="006823FC" w:rsidRDefault="006823FC" w:rsidP="006823FC">
                            <w:pPr>
                              <w:ind w:left="2160"/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bookmarkEnd w:id="1"/>
                          <w:p w:rsidR="003E33B5" w:rsidRPr="006E16D0" w:rsidRDefault="006823FC" w:rsidP="003E33B5">
                            <w:pPr>
                              <w:tabs>
                                <w:tab w:val="left" w:pos="216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11:55</w:t>
                            </w:r>
                            <w:r w:rsidR="003E33B5" w:rsidRPr="00B135BB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-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12:15</w:t>
                            </w:r>
                            <w:r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(2</w:t>
                            </w:r>
                            <w:r w:rsidR="003E33B5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0 Minutes) </w:t>
                            </w:r>
                            <w:r w:rsidR="003E33B5" w:rsidRPr="00B135BB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New Topic(s) </w:t>
                            </w:r>
                          </w:p>
                          <w:p w:rsidR="003E33B5" w:rsidRDefault="003E33B5" w:rsidP="003E33B5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Quarterly Commissioner Meetings</w:t>
                            </w:r>
                          </w:p>
                          <w:p w:rsidR="003E33B5" w:rsidRDefault="003E33B5" w:rsidP="006823F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Population and Regional Reporting</w:t>
                            </w:r>
                          </w:p>
                          <w:p w:rsidR="006823FC" w:rsidRPr="006823FC" w:rsidRDefault="006823FC" w:rsidP="006823FC">
                            <w:pPr>
                              <w:pStyle w:val="ListParagraph"/>
                              <w:ind w:left="2160"/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p w:rsidR="003E33B5" w:rsidRDefault="003E33B5" w:rsidP="003E33B5">
                            <w:p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12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:</w:t>
                            </w:r>
                            <w:r w:rsidR="006823FC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15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-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12:25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9522C9"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>(10 Minutes)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Other Business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 and Action Items</w:t>
                            </w:r>
                            <w:r w:rsidRPr="003E33B5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3E33B5" w:rsidRPr="003E33B5" w:rsidRDefault="003E33B5" w:rsidP="003E33B5">
                            <w:pPr>
                              <w:numPr>
                                <w:ilvl w:val="3"/>
                                <w:numId w:val="1"/>
                              </w:numPr>
                              <w:ind w:left="2160"/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3E33B5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Follow up from last month</w:t>
                            </w:r>
                          </w:p>
                          <w:p w:rsidR="003E33B5" w:rsidRDefault="003E33B5" w:rsidP="003E33B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2160"/>
                              </w:tabs>
                              <w:ind w:left="2520"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Letter Re: City of Portland Shelter Capacity </w:t>
                            </w:r>
                            <w:r w:rsidRPr="0043708E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(Donna Y., Josh)</w:t>
                            </w:r>
                          </w:p>
                          <w:p w:rsidR="003E33B5" w:rsidRDefault="003E33B5" w:rsidP="003E33B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2160"/>
                              </w:tabs>
                              <w:ind w:left="2520"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Letter Re: Invitation to discuss IDD </w:t>
                            </w:r>
                            <w:r w:rsidRPr="0043708E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(Cullen)</w:t>
                            </w:r>
                          </w:p>
                          <w:p w:rsidR="003E33B5" w:rsidRPr="008C3BC1" w:rsidRDefault="003E33B5" w:rsidP="003E33B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2160"/>
                              </w:tabs>
                              <w:ind w:left="2520"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Letter Re: Summary of Criminal Justice Blueprint </w:t>
                            </w:r>
                            <w:r w:rsidRPr="0043708E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(Cullen)</w:t>
                            </w:r>
                          </w:p>
                          <w:p w:rsidR="003E33B5" w:rsidRPr="0043708E" w:rsidRDefault="003E33B5" w:rsidP="003E33B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ind w:left="2520"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43708E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LD 964 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– Formation of the Housing Innovations Committee</w:t>
                            </w:r>
                          </w:p>
                          <w:p w:rsidR="003E33B5" w:rsidRPr="003E33B5" w:rsidRDefault="003E33B5" w:rsidP="003E33B5">
                            <w:pPr>
                              <w:numPr>
                                <w:ilvl w:val="3"/>
                                <w:numId w:val="1"/>
                              </w:numPr>
                              <w:ind w:left="2160"/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575CDF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SHC Survey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 – to be sent out soon</w:t>
                            </w:r>
                          </w:p>
                          <w:p w:rsidR="003E33B5" w:rsidRPr="006823FC" w:rsidRDefault="003E33B5" w:rsidP="003E33B5">
                            <w:pPr>
                              <w:pStyle w:val="ListParagraph"/>
                              <w:numPr>
                                <w:ilvl w:val="2"/>
                                <w:numId w:val="1"/>
                              </w:num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3E33B5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Next agenda</w:t>
                            </w:r>
                            <w:r w:rsidRPr="003E33B5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6823FC" w:rsidRPr="006823FC" w:rsidRDefault="006823FC" w:rsidP="006823FC">
                            <w:pPr>
                              <w:pStyle w:val="ListParagraph"/>
                              <w:tabs>
                                <w:tab w:val="left" w:pos="1980"/>
                              </w:tabs>
                              <w:ind w:left="2160"/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bookmarkStart w:id="2" w:name="_GoBack"/>
                            <w:bookmarkEnd w:id="2"/>
                          </w:p>
                          <w:p w:rsidR="003E33B5" w:rsidRDefault="003E33B5" w:rsidP="006823FC">
                            <w:pPr>
                              <w:tabs>
                                <w:tab w:val="left" w:pos="216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12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: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25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-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1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2: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3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0 </w:t>
                            </w:r>
                            <w:r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>(5</w:t>
                            </w:r>
                            <w:r w:rsidRPr="009522C9">
                              <w:rPr>
                                <w:rFonts w:ascii="Times New Roman" w:eastAsiaTheme="minorHAnsi" w:hAnsi="Times New Roman"/>
                                <w:color w:val="282828"/>
                                <w:sz w:val="22"/>
                                <w:szCs w:val="22"/>
                              </w:rPr>
                              <w:t xml:space="preserve"> Minutes)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 xml:space="preserve">Wrap up &amp; </w:t>
                            </w:r>
                            <w:proofErr w:type="gramStart"/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  <w:t>Adjourn</w:t>
                            </w:r>
                            <w:proofErr w:type="gramEnd"/>
                          </w:p>
                          <w:p w:rsidR="006823FC" w:rsidRPr="006823FC" w:rsidRDefault="006823FC" w:rsidP="006823FC">
                            <w:pPr>
                              <w:tabs>
                                <w:tab w:val="left" w:pos="216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p w:rsidR="003E33B5" w:rsidRPr="00D3041A" w:rsidRDefault="003E33B5" w:rsidP="003E33B5">
                            <w:pP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Next meeting 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September 10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, 2019 – MaineHousing 353 Water Street Augusta, Maine</w:t>
                            </w:r>
                          </w:p>
                          <w:p w:rsidR="003E33B5" w:rsidRPr="00AA4768" w:rsidRDefault="003E33B5" w:rsidP="003E33B5">
                            <w:pPr>
                              <w:ind w:firstLine="720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  <w:r w:rsidRPr="00D3041A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(SHC meets regularly the second Tuesday of each month 9:30am-</w:t>
                            </w:r>
                            <w:r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1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2:</w:t>
                            </w:r>
                            <w:r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3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0pm)</w:t>
                            </w:r>
                            <w:r w:rsidRPr="00AA4768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3E33B5" w:rsidRDefault="003E33B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9pt;margin-top:14.25pt;width:431.25pt;height:616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" strokecolor="black [3213]" strokeweight=".25pt">
                <v:textbox>
                  <w:txbxContent>
                    <w:p w:rsidR="003E33B5" w:rsidRPr="00E06F68" w:rsidRDefault="003E33B5" w:rsidP="0024456E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 w:rsidRPr="00E06F68">
                        <w:rPr>
                          <w:rFonts w:ascii="Times New Roman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Agenda – August 13, 2019   </w:t>
                      </w:r>
                      <w:r w:rsidRPr="00E06F68">
                        <w:rPr>
                          <w:rFonts w:ascii="Times New Roman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9:30am – 12:30pm</w:t>
                      </w:r>
                    </w:p>
                    <w:p w:rsidR="003E33B5" w:rsidRPr="00E06F68" w:rsidRDefault="003E33B5" w:rsidP="0024456E">
                      <w:pPr>
                        <w:rPr>
                          <w:rFonts w:ascii="Times New Roman" w:hAnsi="Times New Roman"/>
                          <w:color w:val="282828"/>
                          <w:sz w:val="22"/>
                          <w:szCs w:val="22"/>
                        </w:rPr>
                      </w:pPr>
                      <w:r w:rsidRPr="00E06F68">
                        <w:rPr>
                          <w:rFonts w:ascii="Times New Roman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Location:</w:t>
                      </w:r>
                      <w:r w:rsidRPr="00E06F68">
                        <w:rPr>
                          <w:rFonts w:ascii="Times New Roman" w:hAnsi="Times New Roman"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Pr="00E06F68">
                        <w:rPr>
                          <w:rFonts w:ascii="Times New Roman" w:hAnsi="Times New Roman"/>
                          <w:b/>
                          <w:color w:val="282828"/>
                          <w:sz w:val="22"/>
                          <w:szCs w:val="22"/>
                        </w:rPr>
                        <w:t>MaineHousing Board Room, 353 Water Street. Augusta, ME 04330</w:t>
                      </w:r>
                      <w:r w:rsidRPr="00E06F68">
                        <w:rPr>
                          <w:rFonts w:ascii="Times New Roman" w:hAnsi="Times New Roman"/>
                          <w:color w:val="282828"/>
                          <w:sz w:val="22"/>
                          <w:szCs w:val="22"/>
                        </w:rPr>
                        <w:t xml:space="preserve">. </w:t>
                      </w:r>
                    </w:p>
                    <w:p w:rsidR="003E33B5" w:rsidRDefault="003E33B5" w:rsidP="006823FC">
                      <w:pPr>
                        <w:rPr>
                          <w:rFonts w:ascii="Times New Roman" w:hAnsi="Times New Roman"/>
                          <w:b/>
                          <w:bCs/>
                          <w:color w:val="282828"/>
                          <w:sz w:val="22"/>
                          <w:szCs w:val="22"/>
                          <w:u w:val="single"/>
                        </w:rPr>
                      </w:pPr>
                      <w:r w:rsidRPr="00E06F68">
                        <w:rPr>
                          <w:rFonts w:ascii="Times New Roman" w:hAnsi="Times New Roman"/>
                          <w:color w:val="282828"/>
                          <w:sz w:val="22"/>
                          <w:szCs w:val="22"/>
                        </w:rPr>
                        <w:t xml:space="preserve">To join by conference call, the toll-free number is: </w:t>
                      </w:r>
                      <w:r w:rsidRPr="00E06F68">
                        <w:rPr>
                          <w:rFonts w:ascii="Times New Roman" w:hAnsi="Times New Roman"/>
                          <w:b/>
                          <w:color w:val="282828"/>
                          <w:sz w:val="22"/>
                          <w:szCs w:val="22"/>
                          <w:u w:val="single"/>
                        </w:rPr>
                        <w:t>1-866-316-1519</w:t>
                      </w:r>
                      <w:r w:rsidRPr="00E06F68">
                        <w:rPr>
                          <w:rFonts w:ascii="Times New Roman" w:hAnsi="Times New Roman"/>
                          <w:b/>
                          <w:color w:val="282828"/>
                          <w:sz w:val="22"/>
                          <w:szCs w:val="22"/>
                        </w:rPr>
                        <w:t>.</w:t>
                      </w:r>
                      <w:r w:rsidRPr="00E06F68">
                        <w:rPr>
                          <w:rFonts w:ascii="Times New Roman" w:hAnsi="Times New Roman"/>
                          <w:color w:val="282828"/>
                          <w:sz w:val="22"/>
                          <w:szCs w:val="22"/>
                        </w:rPr>
                        <w:t xml:space="preserve">  PASSCODE:  </w:t>
                      </w:r>
                      <w:r w:rsidRPr="00E06F68">
                        <w:rPr>
                          <w:rFonts w:ascii="Times New Roman" w:hAnsi="Times New Roman"/>
                          <w:b/>
                          <w:bCs/>
                          <w:color w:val="282828"/>
                          <w:sz w:val="22"/>
                          <w:szCs w:val="22"/>
                          <w:u w:val="single"/>
                        </w:rPr>
                        <w:t>9284295#</w:t>
                      </w:r>
                    </w:p>
                    <w:p w:rsidR="006823FC" w:rsidRPr="006823FC" w:rsidRDefault="006823FC" w:rsidP="006823FC">
                      <w:pPr>
                        <w:rPr>
                          <w:rFonts w:ascii="Times New Roman" w:hAnsi="Times New Roman"/>
                          <w:color w:val="282828"/>
                          <w:sz w:val="22"/>
                          <w:szCs w:val="22"/>
                        </w:rPr>
                      </w:pPr>
                    </w:p>
                    <w:p w:rsidR="003E33B5" w:rsidRDefault="003E33B5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bookmarkStart w:id="3" w:name="_Hlk8058047"/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9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:30-</w:t>
                      </w: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9:40 </w:t>
                      </w:r>
                      <w:r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(1</w:t>
                      </w:r>
                      <w:r w:rsidRPr="00584615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 xml:space="preserve">0 Minutes) </w:t>
                      </w: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Introductions</w:t>
                      </w:r>
                    </w:p>
                    <w:p w:rsidR="006823FC" w:rsidRDefault="006823FC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</w:p>
                    <w:p w:rsidR="003E33B5" w:rsidRDefault="003E33B5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9:40-9:5</w:t>
                      </w:r>
                      <w:r w:rsidRPr="009F7861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0</w:t>
                      </w:r>
                      <w:r w:rsidRPr="00584615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Pr="009522C9"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>(10 Minutes)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Pr="009F7861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Agenda</w:t>
                      </w: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 Review &amp; Approval of </w:t>
                      </w:r>
                      <w:r w:rsidR="006823FC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Minutes</w:t>
                      </w:r>
                    </w:p>
                    <w:p w:rsidR="006823FC" w:rsidRDefault="006823FC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</w:p>
                    <w:p w:rsidR="003E33B5" w:rsidRDefault="006823FC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9:50 – 10:2</w:t>
                      </w:r>
                      <w:r w:rsidR="003E33B5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0 </w:t>
                      </w:r>
                      <w:r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(3</w:t>
                      </w:r>
                      <w:r w:rsidR="003E33B5" w:rsidRPr="006E16D0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 xml:space="preserve">0 minutes) </w:t>
                      </w:r>
                      <w:r w:rsidR="003E33B5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Special Guests/Topics:</w:t>
                      </w:r>
                    </w:p>
                    <w:p w:rsidR="003E33B5" w:rsidRDefault="003E33B5" w:rsidP="006823FC">
                      <w:pPr>
                        <w:tabs>
                          <w:tab w:val="left" w:pos="1980"/>
                        </w:tabs>
                        <w:ind w:left="360"/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ab/>
                        <w:t xml:space="preserve">Christi Staples, CSH – </w:t>
                      </w:r>
                      <w:r w:rsidRPr="00C73E3B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 xml:space="preserve">Strategic Planning Model </w:t>
                      </w:r>
                    </w:p>
                    <w:p w:rsidR="006823FC" w:rsidRPr="006823FC" w:rsidRDefault="006823FC" w:rsidP="006823FC">
                      <w:pPr>
                        <w:tabs>
                          <w:tab w:val="left" w:pos="1980"/>
                        </w:tabs>
                        <w:ind w:left="360"/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</w:p>
                    <w:bookmarkEnd w:id="3"/>
                    <w:p w:rsidR="003E33B5" w:rsidRPr="00D3041A" w:rsidRDefault="006823FC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10:20-10:5</w:t>
                      </w:r>
                      <w:r w:rsidR="003E33B5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0 </w:t>
                      </w:r>
                      <w:r w:rsidR="003E33B5" w:rsidRPr="00584615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(30 Minutes)</w:t>
                      </w:r>
                      <w:r w:rsidR="003E33B5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="003E33B5" w:rsidRPr="00535866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Brief Reports</w:t>
                      </w:r>
                      <w:r w:rsidR="003E33B5" w:rsidRPr="00D3041A"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</w:p>
                    <w:p w:rsidR="003E33B5" w:rsidRPr="006823FC" w:rsidRDefault="003E33B5" w:rsidP="006823FC">
                      <w:pPr>
                        <w:numPr>
                          <w:ilvl w:val="0"/>
                          <w:numId w:val="2"/>
                        </w:numPr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r w:rsidRPr="00D3041A"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>Ma</w:t>
                      </w:r>
                      <w:r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 xml:space="preserve">ine Homeless Policy Committee </w:t>
                      </w:r>
                    </w:p>
                    <w:p w:rsidR="003E33B5" w:rsidRPr="00D3041A" w:rsidRDefault="003E33B5" w:rsidP="003E33B5">
                      <w:pPr>
                        <w:numPr>
                          <w:ilvl w:val="0"/>
                          <w:numId w:val="2"/>
                        </w:numPr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>Regional Homeless Councils</w:t>
                      </w:r>
                    </w:p>
                    <w:p w:rsidR="003E33B5" w:rsidRPr="00D3041A" w:rsidRDefault="003E33B5" w:rsidP="003E33B5">
                      <w:pPr>
                        <w:numPr>
                          <w:ilvl w:val="0"/>
                          <w:numId w:val="2"/>
                        </w:numPr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 xml:space="preserve">MCoC Report </w:t>
                      </w:r>
                    </w:p>
                    <w:p w:rsidR="003E33B5" w:rsidRDefault="003E33B5" w:rsidP="003E33B5">
                      <w:pPr>
                        <w:numPr>
                          <w:ilvl w:val="0"/>
                          <w:numId w:val="2"/>
                        </w:numPr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r w:rsidRPr="00D3041A"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 xml:space="preserve">Populations </w:t>
                      </w:r>
                      <w:r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 xml:space="preserve">&amp; </w:t>
                      </w:r>
                      <w:r w:rsidRPr="00D3041A"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>By Name List Reports</w:t>
                      </w:r>
                    </w:p>
                    <w:p w:rsidR="006823FC" w:rsidRPr="006823FC" w:rsidRDefault="006823FC" w:rsidP="006823FC">
                      <w:pPr>
                        <w:ind w:left="2520"/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</w:p>
                    <w:p w:rsidR="003E33B5" w:rsidRPr="00D3041A" w:rsidRDefault="003E33B5" w:rsidP="003E33B5">
                      <w:pPr>
                        <w:tabs>
                          <w:tab w:val="left" w:pos="3600"/>
                        </w:tabs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r w:rsidRPr="00D3041A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1</w:t>
                      </w:r>
                      <w:r w:rsidR="006823FC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0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:</w:t>
                      </w:r>
                      <w:r w:rsidR="006823FC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5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0-</w:t>
                      </w:r>
                      <w:r w:rsidR="006823FC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11:10</w:t>
                      </w: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Pr="009522C9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(</w:t>
                      </w:r>
                      <w:r w:rsidR="006823FC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20</w:t>
                      </w:r>
                      <w:r w:rsidRPr="009522C9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 xml:space="preserve"> Minutes) 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  <w:u w:val="single"/>
                        </w:rPr>
                        <w:t>DHHS Report</w:t>
                      </w:r>
                    </w:p>
                    <w:p w:rsidR="003E33B5" w:rsidRDefault="003E33B5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SAMHS</w:t>
                      </w:r>
                    </w:p>
                    <w:p w:rsidR="003E33B5" w:rsidRPr="006823FC" w:rsidRDefault="003E33B5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r w:rsidRPr="00535866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OCFS</w:t>
                      </w:r>
                    </w:p>
                    <w:p w:rsidR="006823FC" w:rsidRPr="008C3BC1" w:rsidRDefault="006823FC" w:rsidP="006823FC">
                      <w:pPr>
                        <w:ind w:left="2160"/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</w:p>
                    <w:p w:rsidR="003E33B5" w:rsidRPr="00B06112" w:rsidRDefault="006823FC" w:rsidP="003E33B5">
                      <w:pPr>
                        <w:contextualSpacing/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  <w:u w:val="single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11:10-11:35</w:t>
                      </w:r>
                      <w:r w:rsidR="003E33B5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="003E33B5" w:rsidRPr="009522C9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(</w:t>
                      </w:r>
                      <w:r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25</w:t>
                      </w:r>
                      <w:r w:rsidR="003E33B5" w:rsidRPr="009522C9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 xml:space="preserve"> Minutes)</w:t>
                      </w:r>
                      <w:r w:rsidR="003E33B5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="003E33B5"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  <w:u w:val="single"/>
                        </w:rPr>
                        <w:t>MaineHousing Report</w:t>
                      </w:r>
                    </w:p>
                    <w:p w:rsidR="003E33B5" w:rsidRPr="00C502F9" w:rsidRDefault="003E33B5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r w:rsidRPr="00535866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Medicaid Innovation Accelerator Program Report </w:t>
                      </w:r>
                    </w:p>
                    <w:p w:rsidR="003E33B5" w:rsidRDefault="003E33B5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Consolidated Plan Updates</w:t>
                      </w:r>
                    </w:p>
                    <w:p w:rsidR="006823FC" w:rsidRPr="006823FC" w:rsidRDefault="006823FC" w:rsidP="006823FC">
                      <w:pPr>
                        <w:ind w:left="2160"/>
                        <w:contextualSpacing/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</w:p>
                    <w:p w:rsidR="003E33B5" w:rsidRDefault="003E33B5" w:rsidP="003E33B5">
                      <w:pPr>
                        <w:tabs>
                          <w:tab w:val="left" w:pos="2160"/>
                        </w:tabs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</w:pPr>
                      <w:bookmarkStart w:id="4" w:name="_Hlk8058008"/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1</w:t>
                      </w:r>
                      <w:r w:rsidR="006823FC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1:35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-</w:t>
                      </w:r>
                      <w:r w:rsidR="006823FC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11:55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="006823FC"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>(20</w:t>
                      </w:r>
                      <w:r w:rsidRPr="009522C9"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 xml:space="preserve"> Minutes)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  <w:u w:val="single"/>
                        </w:rPr>
                        <w:t>Criminal Justice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  <w:u w:val="single"/>
                        </w:rPr>
                        <w:t xml:space="preserve"> Report</w:t>
                      </w:r>
                      <w:r w:rsidRPr="00D3041A"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</w:p>
                    <w:p w:rsidR="003E33B5" w:rsidRDefault="003E33B5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Criminal Justice</w:t>
                      </w:r>
                      <w:r w:rsidRPr="00535866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 Blueprint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 &amp; Working Group</w:t>
                      </w:r>
                    </w:p>
                    <w:p w:rsidR="006823FC" w:rsidRPr="006823FC" w:rsidRDefault="006823FC" w:rsidP="006823FC">
                      <w:pPr>
                        <w:ind w:left="2160"/>
                        <w:contextualSpacing/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</w:pPr>
                    </w:p>
                    <w:bookmarkEnd w:id="4"/>
                    <w:p w:rsidR="003E33B5" w:rsidRPr="006E16D0" w:rsidRDefault="006823FC" w:rsidP="003E33B5">
                      <w:pPr>
                        <w:tabs>
                          <w:tab w:val="left" w:pos="216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11:55</w:t>
                      </w:r>
                      <w:r w:rsidR="003E33B5" w:rsidRPr="00B135BB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-</w:t>
                      </w: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12:15</w:t>
                      </w:r>
                      <w:r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 xml:space="preserve"> (2</w:t>
                      </w:r>
                      <w:r w:rsidR="003E33B5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 xml:space="preserve">0 Minutes) </w:t>
                      </w:r>
                      <w:r w:rsidR="003E33B5" w:rsidRPr="00B135BB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New Topic(s) </w:t>
                      </w:r>
                    </w:p>
                    <w:p w:rsidR="003E33B5" w:rsidRDefault="003E33B5" w:rsidP="003E33B5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Quarterly Commissioner Meetings</w:t>
                      </w:r>
                    </w:p>
                    <w:p w:rsidR="003E33B5" w:rsidRDefault="003E33B5" w:rsidP="006823FC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Population and Regional Reporting</w:t>
                      </w:r>
                    </w:p>
                    <w:p w:rsidR="006823FC" w:rsidRPr="006823FC" w:rsidRDefault="006823FC" w:rsidP="006823FC">
                      <w:pPr>
                        <w:pStyle w:val="ListParagraph"/>
                        <w:ind w:left="2160"/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</w:pPr>
                    </w:p>
                    <w:p w:rsidR="003E33B5" w:rsidRDefault="003E33B5" w:rsidP="003E33B5">
                      <w:pPr>
                        <w:contextualSpacing/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12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:</w:t>
                      </w:r>
                      <w:r w:rsidR="006823FC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15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-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12:25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Pr="009522C9"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>(10 Minutes)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Other Business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 and Action Items</w:t>
                      </w:r>
                      <w:r w:rsidRPr="003E33B5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</w:p>
                    <w:p w:rsidR="003E33B5" w:rsidRPr="003E33B5" w:rsidRDefault="003E33B5" w:rsidP="003E33B5">
                      <w:pPr>
                        <w:numPr>
                          <w:ilvl w:val="3"/>
                          <w:numId w:val="1"/>
                        </w:numPr>
                        <w:ind w:left="2160"/>
                        <w:contextualSpacing/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 w:rsidRPr="003E33B5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Follow up from last month</w:t>
                      </w:r>
                    </w:p>
                    <w:p w:rsidR="003E33B5" w:rsidRDefault="003E33B5" w:rsidP="003E33B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tabs>
                          <w:tab w:val="left" w:pos="2160"/>
                        </w:tabs>
                        <w:ind w:left="2520"/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Letter Re: City of Portland Shelter Capacity </w:t>
                      </w:r>
                      <w:r w:rsidRPr="0043708E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(Donna Y., Josh)</w:t>
                      </w:r>
                    </w:p>
                    <w:p w:rsidR="003E33B5" w:rsidRDefault="003E33B5" w:rsidP="003E33B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tabs>
                          <w:tab w:val="left" w:pos="2160"/>
                        </w:tabs>
                        <w:ind w:left="2520"/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Letter Re: Invitation to discuss IDD </w:t>
                      </w:r>
                      <w:r w:rsidRPr="0043708E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(Cullen)</w:t>
                      </w:r>
                    </w:p>
                    <w:p w:rsidR="003E33B5" w:rsidRPr="008C3BC1" w:rsidRDefault="003E33B5" w:rsidP="003E33B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tabs>
                          <w:tab w:val="left" w:pos="2160"/>
                        </w:tabs>
                        <w:ind w:left="2520"/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Letter Re: Summary of Criminal Justice Blueprint </w:t>
                      </w:r>
                      <w:r w:rsidRPr="0043708E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(Cullen)</w:t>
                      </w:r>
                    </w:p>
                    <w:p w:rsidR="003E33B5" w:rsidRPr="0043708E" w:rsidRDefault="003E33B5" w:rsidP="003E33B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ind w:left="2520"/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 w:rsidRPr="0043708E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LD 964 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– Formation of the Housing Innovations Committee</w:t>
                      </w:r>
                    </w:p>
                    <w:p w:rsidR="003E33B5" w:rsidRPr="003E33B5" w:rsidRDefault="003E33B5" w:rsidP="003E33B5">
                      <w:pPr>
                        <w:numPr>
                          <w:ilvl w:val="3"/>
                          <w:numId w:val="1"/>
                        </w:numPr>
                        <w:ind w:left="2160"/>
                        <w:contextualSpacing/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 w:rsidRPr="00575CDF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SHC Survey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 – to be sent out soon</w:t>
                      </w:r>
                    </w:p>
                    <w:p w:rsidR="003E33B5" w:rsidRPr="006823FC" w:rsidRDefault="003E33B5" w:rsidP="003E33B5">
                      <w:pPr>
                        <w:pStyle w:val="ListParagraph"/>
                        <w:numPr>
                          <w:ilvl w:val="2"/>
                          <w:numId w:val="1"/>
                        </w:num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</w:pPr>
                      <w:r w:rsidRPr="003E33B5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Next agenda</w:t>
                      </w:r>
                      <w:r w:rsidRPr="003E33B5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</w:p>
                    <w:p w:rsidR="006823FC" w:rsidRPr="006823FC" w:rsidRDefault="006823FC" w:rsidP="006823FC">
                      <w:pPr>
                        <w:pStyle w:val="ListParagraph"/>
                        <w:tabs>
                          <w:tab w:val="left" w:pos="1980"/>
                        </w:tabs>
                        <w:ind w:left="2160"/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</w:pPr>
                      <w:bookmarkStart w:id="5" w:name="_GoBack"/>
                      <w:bookmarkEnd w:id="5"/>
                    </w:p>
                    <w:p w:rsidR="003E33B5" w:rsidRDefault="003E33B5" w:rsidP="006823FC">
                      <w:pPr>
                        <w:tabs>
                          <w:tab w:val="left" w:pos="2160"/>
                        </w:tabs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12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: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25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-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1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2: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3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0 </w:t>
                      </w:r>
                      <w:r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>(5</w:t>
                      </w:r>
                      <w:r w:rsidRPr="009522C9">
                        <w:rPr>
                          <w:rFonts w:ascii="Times New Roman" w:eastAsiaTheme="minorHAnsi" w:hAnsi="Times New Roman"/>
                          <w:color w:val="282828"/>
                          <w:sz w:val="22"/>
                          <w:szCs w:val="22"/>
                        </w:rPr>
                        <w:t xml:space="preserve"> Minutes)</w:t>
                      </w:r>
                      <w:r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 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 xml:space="preserve">Wrap up &amp; </w:t>
                      </w:r>
                      <w:proofErr w:type="gramStart"/>
                      <w:r w:rsidRPr="00D3041A"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  <w:t>Adjourn</w:t>
                      </w:r>
                      <w:proofErr w:type="gramEnd"/>
                    </w:p>
                    <w:p w:rsidR="006823FC" w:rsidRPr="006823FC" w:rsidRDefault="006823FC" w:rsidP="006823FC">
                      <w:pPr>
                        <w:tabs>
                          <w:tab w:val="left" w:pos="2160"/>
                        </w:tabs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</w:pPr>
                    </w:p>
                    <w:p w:rsidR="003E33B5" w:rsidRPr="00D3041A" w:rsidRDefault="003E33B5" w:rsidP="003E33B5">
                      <w:pP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 w:rsidRPr="00D3041A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Next meeting </w:t>
                      </w:r>
                      <w: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September 10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, 2019 – MaineHousing 353 Water Street Augusta, Maine</w:t>
                      </w:r>
                    </w:p>
                    <w:p w:rsidR="003E33B5" w:rsidRPr="00AA4768" w:rsidRDefault="003E33B5" w:rsidP="003E33B5">
                      <w:pPr>
                        <w:ind w:firstLine="720"/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  <w:r w:rsidRPr="00D3041A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(SHC meets regularly the second Tuesday of each month 9:30am-</w:t>
                      </w:r>
                      <w:r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1</w:t>
                      </w:r>
                      <w:r w:rsidRPr="00D3041A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2:</w:t>
                      </w:r>
                      <w:r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3</w:t>
                      </w:r>
                      <w:r w:rsidRPr="00D3041A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0pm)</w:t>
                      </w:r>
                      <w:r w:rsidRPr="00AA4768">
                        <w:rPr>
                          <w:rFonts w:ascii="Times New Roman" w:hAnsi="Times New Roman"/>
                          <w:sz w:val="22"/>
                          <w:szCs w:val="22"/>
                        </w:rPr>
                        <w:t xml:space="preserve"> </w:t>
                      </w:r>
                    </w:p>
                    <w:p w:rsidR="003E33B5" w:rsidRDefault="003E33B5"/>
                  </w:txbxContent>
                </v:textbox>
                <w10:wrap type="square"/>
              </v:shape>
            </w:pict>
          </mc:Fallback>
        </mc:AlternateContent>
      </w:r>
    </w:p>
    <w:sectPr w:rsidR="00FD2589" w:rsidSect="00E06F68">
      <w:headerReference w:type="default" r:id="rId7"/>
      <w:pgSz w:w="12240" w:h="15840"/>
      <w:pgMar w:top="1440" w:right="1440" w:bottom="1440" w:left="1440" w:header="576" w:footer="576" w:gutter="0"/>
      <w:cols w:space="720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33B5" w:rsidRDefault="003E33B5" w:rsidP="00C9167A">
      <w:r>
        <w:separator/>
      </w:r>
    </w:p>
  </w:endnote>
  <w:endnote w:type="continuationSeparator" w:id="0">
    <w:p w:rsidR="003E33B5" w:rsidRDefault="003E33B5" w:rsidP="00C91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33B5" w:rsidRDefault="003E33B5" w:rsidP="00C9167A">
      <w:r>
        <w:separator/>
      </w:r>
    </w:p>
  </w:footnote>
  <w:footnote w:type="continuationSeparator" w:id="0">
    <w:p w:rsidR="003E33B5" w:rsidRDefault="003E33B5" w:rsidP="00C916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167A" w:rsidRDefault="00C9167A">
    <w:pPr>
      <w:pStyle w:val="Header"/>
    </w:pPr>
    <w:r>
      <w:rPr>
        <w:noProof/>
        <w:lang w:eastAsia="en-US"/>
      </w:rPr>
      <w:drawing>
        <wp:anchor distT="0" distB="0" distL="114300" distR="114300" simplePos="0" relativeHeight="251658240" behindDoc="1" locked="0" layoutInCell="1" allowOverlap="1" wp14:anchorId="7C3F2B38" wp14:editId="1E6A0725">
          <wp:simplePos x="0" y="0"/>
          <wp:positionH relativeFrom="column">
            <wp:posOffset>-901065</wp:posOffset>
          </wp:positionH>
          <wp:positionV relativeFrom="paragraph">
            <wp:posOffset>-476885</wp:posOffset>
          </wp:positionV>
          <wp:extent cx="7772400" cy="10058449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SHC_letterheadoptions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B380C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9938EE"/>
    <w:multiLevelType w:val="hybridMultilevel"/>
    <w:tmpl w:val="D0C4791E"/>
    <w:lvl w:ilvl="0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2" w15:restartNumberingAfterBreak="0">
    <w:nsid w:val="59F4311A"/>
    <w:multiLevelType w:val="hybridMultilevel"/>
    <w:tmpl w:val="0F847DC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EA0765"/>
    <w:multiLevelType w:val="hybridMultilevel"/>
    <w:tmpl w:val="D89A399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64747285"/>
    <w:multiLevelType w:val="hybridMultilevel"/>
    <w:tmpl w:val="3DA6764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6A656E1C"/>
    <w:multiLevelType w:val="hybridMultilevel"/>
    <w:tmpl w:val="E206BBA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7269099F"/>
    <w:multiLevelType w:val="hybridMultilevel"/>
    <w:tmpl w:val="AA389110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8" w15:restartNumberingAfterBreak="0">
    <w:nsid w:val="7CB20DCD"/>
    <w:multiLevelType w:val="hybridMultilevel"/>
    <w:tmpl w:val="2DDE27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8"/>
  </w:num>
  <w:num w:numId="5">
    <w:abstractNumId w:val="1"/>
  </w:num>
  <w:num w:numId="6">
    <w:abstractNumId w:val="4"/>
  </w:num>
  <w:num w:numId="7">
    <w:abstractNumId w:val="5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drawingGridHorizontalSpacing w:val="120"/>
  <w:drawingGridVerticalSpacing w:val="20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3B5"/>
    <w:rsid w:val="0024456E"/>
    <w:rsid w:val="00291257"/>
    <w:rsid w:val="003E33B5"/>
    <w:rsid w:val="004406D1"/>
    <w:rsid w:val="005005A0"/>
    <w:rsid w:val="0050324E"/>
    <w:rsid w:val="005207A0"/>
    <w:rsid w:val="00675467"/>
    <w:rsid w:val="006823FC"/>
    <w:rsid w:val="007D012E"/>
    <w:rsid w:val="009670CB"/>
    <w:rsid w:val="00C9167A"/>
    <w:rsid w:val="00DC1D61"/>
    <w:rsid w:val="00E06F68"/>
    <w:rsid w:val="00FD2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77D7BDE"/>
  <w14:defaultImageDpi w14:val="32767"/>
  <w15:chartTrackingRefBased/>
  <w15:docId w15:val="{F67EEE70-8BA6-4160-AED0-4D8276F22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916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167A"/>
  </w:style>
  <w:style w:type="paragraph" w:styleId="Footer">
    <w:name w:val="footer"/>
    <w:basedOn w:val="Normal"/>
    <w:link w:val="FooterChar"/>
    <w:uiPriority w:val="99"/>
    <w:unhideWhenUsed/>
    <w:rsid w:val="00C9167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167A"/>
  </w:style>
  <w:style w:type="table" w:styleId="TableGrid">
    <w:name w:val="Table Grid"/>
    <w:basedOn w:val="TableNormal"/>
    <w:uiPriority w:val="39"/>
    <w:rsid w:val="003E33B5"/>
    <w:rPr>
      <w:rFonts w:ascii="Times New Roman" w:eastAsia="Times New Roman" w:hAnsi="Times New Roman" w:cs="Times New Roman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E33B5"/>
    <w:pPr>
      <w:ind w:left="720"/>
      <w:contextualSpacing/>
    </w:pPr>
    <w:rPr>
      <w:rFonts w:ascii="Garamond" w:eastAsia="Times New Roman" w:hAnsi="Garamond" w:cs="Times New Roman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45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45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Homeless%20Initiatives\Statewide%20Homeless%20Council\MSHC%20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MSHC Letterhead</Template>
  <TotalTime>166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3</cp:revision>
  <cp:lastPrinted>2019-08-07T12:48:00Z</cp:lastPrinted>
  <dcterms:created xsi:type="dcterms:W3CDTF">2019-08-06T14:59:00Z</dcterms:created>
  <dcterms:modified xsi:type="dcterms:W3CDTF">2019-08-07T15:06:00Z</dcterms:modified>
</cp:coreProperties>
</file>